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05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100"/>
        <w:gridCol w:w="1084"/>
        <w:gridCol w:w="625"/>
        <w:gridCol w:w="2873"/>
        <w:gridCol w:w="1016"/>
        <w:gridCol w:w="3035"/>
      </w:tblGrid>
      <w:tr w:rsidR="0063560D" w:rsidRPr="0063560D" w14:paraId="4A36DB76" w14:textId="77777777" w:rsidTr="00473263">
        <w:trPr>
          <w:trHeight w:val="991"/>
        </w:trPr>
        <w:tc>
          <w:tcPr>
            <w:tcW w:w="2100" w:type="dxa"/>
            <w:shd w:val="clear" w:color="auto" w:fill="auto"/>
            <w:tcMar>
              <w:top w:w="0" w:type="dxa"/>
            </w:tcMar>
          </w:tcPr>
          <w:p w14:paraId="4A36DB74" w14:textId="76D9A721" w:rsidR="00AD6E6B" w:rsidRPr="00473263" w:rsidRDefault="007F3C10" w:rsidP="001E63D2">
            <w:pPr>
              <w:rPr>
                <w:color w:val="4F81BD" w:themeColor="accent1"/>
                <w:sz w:val="52"/>
              </w:rPr>
            </w:pPr>
            <w:r w:rsidRPr="00473263">
              <w:rPr>
                <w:noProof/>
                <w:color w:val="4F81BD" w:themeColor="accent1"/>
                <w:sz w:val="5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3" w:type="dxa"/>
            <w:gridSpan w:val="5"/>
            <w:shd w:val="clear" w:color="auto" w:fill="auto"/>
          </w:tcPr>
          <w:sdt>
            <w:sdtPr>
              <w:rPr>
                <w:color w:val="4F81BD" w:themeColor="accent1"/>
                <w:sz w:val="5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01A1BA7E" w:rsidR="00AD6E6B" w:rsidRPr="00473263" w:rsidRDefault="000D33DD" w:rsidP="003A12E6">
                <w:pPr>
                  <w:pStyle w:val="Heading1"/>
                  <w:rPr>
                    <w:color w:val="4F81BD" w:themeColor="accent1"/>
                    <w:sz w:val="52"/>
                  </w:rPr>
                </w:pPr>
                <w:r>
                  <w:rPr>
                    <w:color w:val="4F81BD" w:themeColor="accent1"/>
                    <w:sz w:val="52"/>
                    <w:lang w:val="en-GB"/>
                  </w:rPr>
                  <w:t>EOY Summary of Notification of Sales Invoices Outstanding</w:t>
                </w:r>
              </w:p>
            </w:sdtContent>
          </w:sdt>
        </w:tc>
      </w:tr>
      <w:tr w:rsidR="003A12E6" w:rsidRPr="0063560D" w14:paraId="4A36DB7A" w14:textId="77777777" w:rsidTr="00B45DA4">
        <w:trPr>
          <w:trHeight w:val="288"/>
        </w:trPr>
        <w:tc>
          <w:tcPr>
            <w:tcW w:w="10733" w:type="dxa"/>
            <w:gridSpan w:val="6"/>
            <w:shd w:val="clear" w:color="auto" w:fill="auto"/>
            <w:tcMar>
              <w:top w:w="0" w:type="dxa"/>
            </w:tcMar>
          </w:tcPr>
          <w:p w14:paraId="43077CE5" w14:textId="77777777" w:rsidR="003A12E6" w:rsidRPr="003A12E6" w:rsidRDefault="003A12E6" w:rsidP="001E63D2">
            <w:pPr>
              <w:pStyle w:val="Right-alignedtext"/>
              <w:rPr>
                <w:color w:val="4F81BD" w:themeColor="accent1"/>
                <w:sz w:val="36"/>
                <w:lang w:val="en-GB"/>
              </w:rPr>
            </w:pPr>
            <w:r w:rsidRPr="003A12E6">
              <w:rPr>
                <w:color w:val="4F81BD" w:themeColor="accent1"/>
                <w:sz w:val="36"/>
                <w:lang w:val="en-GB"/>
              </w:rPr>
              <w:t xml:space="preserve">Year Ending 31st March 2019 </w:t>
            </w:r>
          </w:p>
          <w:p w14:paraId="4A36DB78" w14:textId="114F3FBA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05B966428DA14053BC70E0ABA303BC01"/>
                </w:placeholder>
                <w:date w:fullDate="2019-04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4F81BD" w:themeColor="accent1"/>
                  </w:rPr>
                  <w:t>April 1, 2019</w:t>
                </w:r>
              </w:sdtContent>
            </w:sdt>
          </w:p>
          <w:p w14:paraId="4A36DB79" w14:textId="77777777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473263">
        <w:trPr>
          <w:trHeight w:val="1155"/>
        </w:trPr>
        <w:tc>
          <w:tcPr>
            <w:tcW w:w="3184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25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73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4ED5B04F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1016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3035" w:type="dxa"/>
            <w:shd w:val="clear" w:color="auto" w:fill="auto"/>
          </w:tcPr>
          <w:p w14:paraId="7B119314" w14:textId="77777777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Mandy Harvey</w:t>
            </w:r>
          </w:p>
          <w:p w14:paraId="6C445EAC" w14:textId="7CB3942C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Ballamilghyn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Villa</w:t>
            </w:r>
          </w:p>
          <w:p w14:paraId="15F0E8CB" w14:textId="43A387FF" w:rsidR="00956652" w:rsidRPr="007F3C10" w:rsidRDefault="00956652" w:rsidP="00956652">
            <w:pPr>
              <w:pStyle w:val="Heading2"/>
              <w:jc w:val="right"/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</w:pPr>
            <w:proofErr w:type="spellStart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>Baldoon</w:t>
            </w:r>
            <w:proofErr w:type="spellEnd"/>
            <w:r w:rsidRPr="007F3C10">
              <w:rPr>
                <w:rFonts w:asciiTheme="minorHAnsi" w:hAnsiTheme="minorHAnsi" w:cs="Times New Roman"/>
                <w:b/>
                <w:bCs w:val="0"/>
                <w:iCs w:val="0"/>
                <w:color w:val="4F81BD" w:themeColor="accent1"/>
                <w:sz w:val="24"/>
                <w:szCs w:val="16"/>
              </w:rPr>
              <w:t xml:space="preserve"> Road</w:t>
            </w:r>
          </w:p>
          <w:p w14:paraId="0FC1B09F" w14:textId="63D4CBFD" w:rsidR="00956652" w:rsidRPr="007F3C10" w:rsidRDefault="00956652" w:rsidP="00956652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7F3C10">
              <w:rPr>
                <w:b/>
                <w:color w:val="4F81BD" w:themeColor="accent1"/>
                <w:sz w:val="24"/>
              </w:rPr>
              <w:t>Laxey</w:t>
            </w:r>
            <w:r w:rsidR="007F3C10" w:rsidRPr="007F3C10">
              <w:rPr>
                <w:b/>
                <w:color w:val="4F81BD" w:themeColor="accent1"/>
                <w:sz w:val="24"/>
              </w:rPr>
              <w:t xml:space="preserve"> IM4 7NA</w:t>
            </w:r>
          </w:p>
          <w:p w14:paraId="4A36DB88" w14:textId="572053AB" w:rsidR="001E7EBF" w:rsidRPr="003F4F29" w:rsidRDefault="001E7EBF" w:rsidP="00956652">
            <w:pPr>
              <w:pStyle w:val="Right-alignedtext"/>
              <w:rPr>
                <w:b/>
                <w:color w:val="4F81BD" w:themeColor="accent1"/>
              </w:rPr>
            </w:pP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1701"/>
        <w:gridCol w:w="2126"/>
      </w:tblGrid>
      <w:tr w:rsidR="00F23482" w:rsidRPr="0063560D" w14:paraId="4A36DB91" w14:textId="77777777" w:rsidTr="00E0297C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0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4A36DB95" w14:textId="77777777" w:rsidTr="00E0297C">
        <w:trPr>
          <w:cantSplit/>
          <w:trHeight w:val="471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77777777" w:rsidR="00F23482" w:rsidRPr="0063560D" w:rsidRDefault="00167B6A" w:rsidP="00F432C7">
            <w:pPr>
              <w:rPr>
                <w:color w:val="4F81BD" w:themeColor="accent1"/>
              </w:rPr>
            </w:pPr>
            <w:r w:rsidRPr="00956652">
              <w:rPr>
                <w:color w:val="4F81BD" w:themeColor="accent1"/>
                <w:sz w:val="28"/>
              </w:rPr>
              <w:t>Snuggles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3B6C3A0E" w:rsidR="00F23482" w:rsidRPr="00956652" w:rsidRDefault="00473263" w:rsidP="00F432C7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Various</w:t>
            </w:r>
          </w:p>
        </w:tc>
        <w:tc>
          <w:tcPr>
            <w:tcW w:w="21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4" w14:textId="41FC1077" w:rsidR="00F23482" w:rsidRPr="00956652" w:rsidRDefault="00473263" w:rsidP="00F213D2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 xml:space="preserve">826831 &amp; </w:t>
            </w:r>
            <w:r w:rsidR="00956652" w:rsidRPr="00956652">
              <w:rPr>
                <w:color w:val="4F81BD" w:themeColor="accent1"/>
                <w:sz w:val="22"/>
              </w:rPr>
              <w:t>8268</w:t>
            </w:r>
            <w:r w:rsidR="00F213D2">
              <w:rPr>
                <w:color w:val="4F81BD" w:themeColor="accent1"/>
                <w:sz w:val="22"/>
              </w:rPr>
              <w:t>47</w:t>
            </w:r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95"/>
        <w:gridCol w:w="5533"/>
        <w:gridCol w:w="1842"/>
        <w:gridCol w:w="1993"/>
      </w:tblGrid>
      <w:tr w:rsidR="00473263" w:rsidRPr="0063560D" w14:paraId="4A36DB9A" w14:textId="627E4E6D" w:rsidTr="005778BF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21E61E86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  <w:r w:rsidR="00E0297C">
              <w:rPr>
                <w:b/>
                <w:color w:val="4F81BD" w:themeColor="accent1"/>
              </w:rPr>
              <w:t xml:space="preserve"> £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29391A7" w14:textId="34F3C9B6" w:rsidR="00473263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Period</w:t>
            </w:r>
          </w:p>
        </w:tc>
      </w:tr>
      <w:tr w:rsidR="00473263" w:rsidRPr="0063560D" w14:paraId="72E0F6D5" w14:textId="12477648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C13953" w14:textId="50854065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AC102BC" w14:textId="2304540F" w:rsidR="00473263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Cushion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5992E17A" w14:textId="502EBAC3" w:rsidR="00473263" w:rsidRPr="00956652" w:rsidRDefault="00473263" w:rsidP="00473263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25.00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916DFD" w14:textId="078E10CE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Summer 2018</w:t>
            </w:r>
          </w:p>
        </w:tc>
      </w:tr>
      <w:tr w:rsidR="00473263" w:rsidRPr="0063560D" w14:paraId="63DDD6C5" w14:textId="183567D7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B6A50B3" w14:textId="78199677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8A6BE83" w14:textId="216F7B77" w:rsidR="00473263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Mittens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2FE79F7A" w14:textId="792A98C3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15.00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D7048" w14:textId="6359964A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 w:rsidRPr="00280136">
              <w:rPr>
                <w:color w:val="4F81BD" w:themeColor="accent1"/>
                <w:sz w:val="20"/>
              </w:rPr>
              <w:t>Summer 2018</w:t>
            </w:r>
          </w:p>
        </w:tc>
      </w:tr>
      <w:tr w:rsidR="00473263" w:rsidRPr="0063560D" w14:paraId="7C50B49D" w14:textId="71295770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BA92B6C" w14:textId="55D3723A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3F3BCC2" w14:textId="4CE0596C" w:rsidR="00473263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Purse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389D0EE2" w14:textId="72FDAECB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15.00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0C695C" w14:textId="7EE78A84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 w:rsidRPr="00280136">
              <w:rPr>
                <w:color w:val="4F81BD" w:themeColor="accent1"/>
                <w:sz w:val="20"/>
              </w:rPr>
              <w:t>Summer 2018</w:t>
            </w:r>
          </w:p>
        </w:tc>
      </w:tr>
      <w:tr w:rsidR="00473263" w:rsidRPr="0063560D" w14:paraId="2F6C0CBC" w14:textId="2932CA10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F2DD3EF" w14:textId="13B9F0E7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5C285D0D" w14:textId="5F5B86A3" w:rsidR="00473263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Cushion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1386A4C6" w14:textId="5549084F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30.00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7E80E9" w14:textId="3BB53709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September 2018</w:t>
            </w:r>
          </w:p>
        </w:tc>
      </w:tr>
      <w:tr w:rsidR="00473263" w:rsidRPr="0063560D" w14:paraId="22B09560" w14:textId="3C242DDB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DF41DE2" w14:textId="3FAEE409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92B39E7" w14:textId="336F1067" w:rsidR="00473263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Purse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5A58FB61" w14:textId="3063BD57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9.60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0001C6" w14:textId="6DDAECE2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September 2018</w:t>
            </w:r>
          </w:p>
        </w:tc>
      </w:tr>
      <w:tr w:rsidR="00473263" w:rsidRPr="0063560D" w14:paraId="4A36DB9E" w14:textId="4250F341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B" w14:textId="77777777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r w:rsidRPr="00956652"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C" w14:textId="394C1B89" w:rsidR="00473263" w:rsidRPr="00956652" w:rsidRDefault="00473263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Mittens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A36DB9D" w14:textId="3CDFE842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15.00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90D4CA" w14:textId="7440184C" w:rsidR="00473263" w:rsidRPr="00956652" w:rsidRDefault="00473263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October 2018</w:t>
            </w:r>
          </w:p>
        </w:tc>
      </w:tr>
      <w:tr w:rsidR="005778BF" w:rsidRPr="0063560D" w14:paraId="2ACBAA33" w14:textId="77777777" w:rsidTr="005778B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8FBE20" w14:textId="624D2996" w:rsidR="005778BF" w:rsidRPr="00956652" w:rsidRDefault="005778BF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107DCDEF" w14:textId="45414F23" w:rsidR="005778BF" w:rsidRDefault="005778BF" w:rsidP="00AA16FA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Cushion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45520A6A" w14:textId="7585BDEA" w:rsidR="005778BF" w:rsidRDefault="005778BF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30.00</w:t>
            </w:r>
          </w:p>
        </w:tc>
        <w:tc>
          <w:tcPr>
            <w:tcW w:w="199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664E02" w14:textId="26D3AFCC" w:rsidR="005778BF" w:rsidRDefault="005778BF" w:rsidP="00F213D2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Winter 2018/19</w:t>
            </w:r>
          </w:p>
        </w:tc>
      </w:tr>
    </w:tbl>
    <w:p w14:paraId="4A36DBCC" w14:textId="6D9EF117" w:rsidR="0063560D" w:rsidRPr="00F23482" w:rsidRDefault="0063560D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Please provide</w:t>
      </w:r>
      <w:r w:rsidR="00956652">
        <w:rPr>
          <w:b/>
          <w:color w:val="4F81BD" w:themeColor="accent1"/>
          <w:sz w:val="20"/>
        </w:rPr>
        <w:t xml:space="preserve"> an invoice for the above items.</w:t>
      </w:r>
    </w:p>
    <w:p w14:paraId="4A36DBCD" w14:textId="74DDF3E8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33A94"/>
    <w:rsid w:val="00041B4A"/>
    <w:rsid w:val="000653AC"/>
    <w:rsid w:val="00077685"/>
    <w:rsid w:val="00096D2D"/>
    <w:rsid w:val="000D33D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818E7"/>
    <w:rsid w:val="002F6035"/>
    <w:rsid w:val="00304275"/>
    <w:rsid w:val="00311C97"/>
    <w:rsid w:val="003272DA"/>
    <w:rsid w:val="0035067A"/>
    <w:rsid w:val="0035293A"/>
    <w:rsid w:val="003A12E6"/>
    <w:rsid w:val="003C7693"/>
    <w:rsid w:val="003E5FCD"/>
    <w:rsid w:val="003F4F29"/>
    <w:rsid w:val="00441785"/>
    <w:rsid w:val="00442CDA"/>
    <w:rsid w:val="0045588D"/>
    <w:rsid w:val="00473263"/>
    <w:rsid w:val="004A6EF3"/>
    <w:rsid w:val="004F202D"/>
    <w:rsid w:val="005209B5"/>
    <w:rsid w:val="00521569"/>
    <w:rsid w:val="005778BF"/>
    <w:rsid w:val="00585539"/>
    <w:rsid w:val="005865E7"/>
    <w:rsid w:val="0063560D"/>
    <w:rsid w:val="0064421B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5123C"/>
    <w:rsid w:val="008C5A0E"/>
    <w:rsid w:val="008E45DF"/>
    <w:rsid w:val="00945126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0297C"/>
    <w:rsid w:val="00E47AE6"/>
    <w:rsid w:val="00E47F00"/>
    <w:rsid w:val="00E97E88"/>
    <w:rsid w:val="00EB4F05"/>
    <w:rsid w:val="00ED5BBA"/>
    <w:rsid w:val="00F1654D"/>
    <w:rsid w:val="00F213D2"/>
    <w:rsid w:val="00F23482"/>
    <w:rsid w:val="00F432C7"/>
    <w:rsid w:val="00F45F0F"/>
    <w:rsid w:val="00F56369"/>
    <w:rsid w:val="00F77FBF"/>
    <w:rsid w:val="00FA0A90"/>
    <w:rsid w:val="00FB52EE"/>
    <w:rsid w:val="00FE069C"/>
    <w:rsid w:val="00FE3882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B44E17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05B966428DA14053BC70E0ABA303B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4B5B-3F61-4343-848E-DE921211F418}"/>
      </w:docPartPr>
      <w:docPartBody>
        <w:p w14:paraId="57B1D151" w14:textId="25981CCE" w:rsidR="00792B7F" w:rsidRDefault="00207D03" w:rsidP="00207D03">
          <w:pPr>
            <w:pStyle w:val="05B966428DA14053BC70E0ABA303BC01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207D03"/>
    <w:rsid w:val="0044282D"/>
    <w:rsid w:val="006817D0"/>
    <w:rsid w:val="00792B7F"/>
    <w:rsid w:val="008565E8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  <w:style w:type="paragraph" w:customStyle="1" w:styleId="05B966428DA14053BC70E0ABA303BC01">
    <w:name w:val="05B966428DA14053BC70E0ABA303BC01"/>
    <w:rsid w:val="00207D0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  <w:style w:type="paragraph" w:customStyle="1" w:styleId="05B966428DA14053BC70E0ABA303BC01">
    <w:name w:val="05B966428DA14053BC70E0ABA303BC01"/>
    <w:rsid w:val="00207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Snuggles</Supplier>
    <Date_x0020_Stamp xmlns="af4025bd-eda9-4d6d-bcbe-7de91e238b29">2019-04-01T00:00:00+00:00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D7C38B-2D03-416C-944E-F6A063DFA10F}"/>
</file>

<file path=customXml/itemProps2.xml><?xml version="1.0" encoding="utf-8"?>
<ds:datastoreItem xmlns:ds="http://schemas.openxmlformats.org/officeDocument/2006/customXml" ds:itemID="{BD5C7663-4FEA-475B-B0DA-C30333962F2C}"/>
</file>

<file path=customXml/itemProps3.xml><?xml version="1.0" encoding="utf-8"?>
<ds:datastoreItem xmlns:ds="http://schemas.openxmlformats.org/officeDocument/2006/customXml" ds:itemID="{2BD706E7-36DE-410D-B0B8-E9019A6A73D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3</TotalTime>
  <Pages>1</Pages>
  <Words>129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EOY Summary of Notification of Sales Invoices Outstanding</vt:lpstr>
    </vt:vector>
  </TitlesOfParts>
  <Company>Office of the Clerk of Tynwald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EOY Summary of Notification of Sales Invoices Outstanding</dc:title>
  <dc:subject>Cushions</dc:subject>
  <dc:creator>Ruth Eastham</dc:creator>
  <cp:lastModifiedBy>Ruth Donnelly</cp:lastModifiedBy>
  <cp:revision>4</cp:revision>
  <cp:lastPrinted>2018-11-06T15:05:00Z</cp:lastPrinted>
  <dcterms:created xsi:type="dcterms:W3CDTF">2019-04-09T12:58:00Z</dcterms:created>
  <dcterms:modified xsi:type="dcterms:W3CDTF">2019-05-10T08:25:00Z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